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54B" w:rsidRPr="0096054B" w:rsidRDefault="0096054B" w:rsidP="00B7006F">
      <w:pPr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7006F" w:rsidRPr="0096054B" w:rsidRDefault="00B7006F" w:rsidP="00B7006F">
      <w:pPr>
        <w:jc w:val="center"/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A48F8" w:rsidRDefault="00F84452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C98A24" wp14:editId="66C570A6">
                <wp:simplePos x="0" y="0"/>
                <wp:positionH relativeFrom="column">
                  <wp:posOffset>7588332</wp:posOffset>
                </wp:positionH>
                <wp:positionV relativeFrom="paragraph">
                  <wp:posOffset>1910657</wp:posOffset>
                </wp:positionV>
                <wp:extent cx="186937" cy="214610"/>
                <wp:effectExtent l="0" t="0" r="22860" b="14605"/>
                <wp:wrapNone/>
                <wp:docPr id="23" name="Tekstfel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37" cy="214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4452" w:rsidRPr="0096054B" w:rsidRDefault="00F84452" w:rsidP="00F8445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:rsidR="00F84452" w:rsidRPr="0096054B" w:rsidRDefault="00F84452" w:rsidP="00F8445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98A24" id="_x0000_t202" coordsize="21600,21600" o:spt="202" path="m,l,21600r21600,l21600,xe">
                <v:stroke joinstyle="miter"/>
                <v:path gradientshapeok="t" o:connecttype="rect"/>
              </v:shapetype>
              <v:shape id="Tekstfelt 23" o:spid="_x0000_s1026" type="#_x0000_t202" style="position:absolute;margin-left:597.5pt;margin-top:150.45pt;width:14.7pt;height:16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" fillcolor="white [3201]" strokecolor="#4472c4 [3208]" strokeweight="1pt">
                <v:textbox>
                  <w:txbxContent>
                    <w:p w:rsidR="00F84452" w:rsidRPr="0096054B" w:rsidRDefault="00F84452" w:rsidP="00F84452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:rsidR="00F84452" w:rsidRPr="0096054B" w:rsidRDefault="00F84452" w:rsidP="00F84452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2E02B4" wp14:editId="262A8A4F">
                <wp:simplePos x="0" y="0"/>
                <wp:positionH relativeFrom="column">
                  <wp:posOffset>5803298</wp:posOffset>
                </wp:positionH>
                <wp:positionV relativeFrom="paragraph">
                  <wp:posOffset>1594642</wp:posOffset>
                </wp:positionV>
                <wp:extent cx="186937" cy="214610"/>
                <wp:effectExtent l="0" t="0" r="22860" b="14605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37" cy="214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06F" w:rsidRPr="0096054B" w:rsidRDefault="00B7006F" w:rsidP="00B7006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:rsidR="00B7006F" w:rsidRPr="0096054B" w:rsidRDefault="00B7006F" w:rsidP="00B7006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E02B4" id="Tekstfelt 12" o:spid="_x0000_s1027" type="#_x0000_t202" style="position:absolute;margin-left:456.95pt;margin-top:125.55pt;width:14.7pt;height:1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" fillcolor="white [3201]" strokecolor="#4472c4 [3208]" strokeweight="1pt">
                <v:textbox>
                  <w:txbxContent>
                    <w:p w:rsidR="00B7006F" w:rsidRPr="0096054B" w:rsidRDefault="00B7006F" w:rsidP="00B7006F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:rsidR="00B7006F" w:rsidRPr="0096054B" w:rsidRDefault="00B7006F" w:rsidP="00B7006F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516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8F53FC" wp14:editId="0595A718">
                <wp:simplePos x="0" y="0"/>
                <wp:positionH relativeFrom="column">
                  <wp:posOffset>3901044</wp:posOffset>
                </wp:positionH>
                <wp:positionV relativeFrom="paragraph">
                  <wp:posOffset>1061448</wp:posOffset>
                </wp:positionV>
                <wp:extent cx="397824" cy="214610"/>
                <wp:effectExtent l="0" t="0" r="21590" b="14605"/>
                <wp:wrapNone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24" cy="214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16A" w:rsidRPr="0096054B" w:rsidRDefault="0088516A" w:rsidP="0088516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F84452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5</w:t>
                            </w:r>
                          </w:p>
                          <w:p w:rsidR="0088516A" w:rsidRPr="0096054B" w:rsidRDefault="0088516A" w:rsidP="0088516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53FC" id="Tekstfelt 22" o:spid="_x0000_s1028" type="#_x0000_t202" style="position:absolute;margin-left:307.15pt;margin-top:83.6pt;width:31.3pt;height:1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" fillcolor="white [3201]" strokecolor="#4472c4 [3208]" strokeweight="1pt">
                <v:textbox>
                  <w:txbxContent>
                    <w:p w:rsidR="0088516A" w:rsidRPr="0096054B" w:rsidRDefault="0088516A" w:rsidP="0088516A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F84452"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5</w:t>
                      </w:r>
                    </w:p>
                    <w:p w:rsidR="0088516A" w:rsidRPr="0096054B" w:rsidRDefault="0088516A" w:rsidP="0088516A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516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9E6D1B" wp14:editId="1FCC967A">
                <wp:simplePos x="0" y="0"/>
                <wp:positionH relativeFrom="column">
                  <wp:posOffset>3819270</wp:posOffset>
                </wp:positionH>
                <wp:positionV relativeFrom="paragraph">
                  <wp:posOffset>1409469</wp:posOffset>
                </wp:positionV>
                <wp:extent cx="186937" cy="214610"/>
                <wp:effectExtent l="0" t="0" r="22860" b="14605"/>
                <wp:wrapNone/>
                <wp:docPr id="18" name="Tekstfel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37" cy="214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079" w:rsidRPr="0096054B" w:rsidRDefault="00080079" w:rsidP="0008007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:rsidR="00080079" w:rsidRPr="0096054B" w:rsidRDefault="00080079" w:rsidP="0008007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E6D1B" id="Tekstfelt 18" o:spid="_x0000_s1029" type="#_x0000_t202" style="position:absolute;margin-left:300.75pt;margin-top:111pt;width:14.7pt;height:16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" fillcolor="white [3201]" strokecolor="#4472c4 [3208]" strokeweight="1pt">
                <v:textbox>
                  <w:txbxContent>
                    <w:p w:rsidR="00080079" w:rsidRPr="0096054B" w:rsidRDefault="00080079" w:rsidP="00080079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:rsidR="00080079" w:rsidRPr="0096054B" w:rsidRDefault="00080079" w:rsidP="00080079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516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03EB82" wp14:editId="7E6E9C3C">
                <wp:simplePos x="0" y="0"/>
                <wp:positionH relativeFrom="column">
                  <wp:posOffset>3642607</wp:posOffset>
                </wp:positionH>
                <wp:positionV relativeFrom="paragraph">
                  <wp:posOffset>1061547</wp:posOffset>
                </wp:positionV>
                <wp:extent cx="186937" cy="214610"/>
                <wp:effectExtent l="0" t="0" r="22860" b="14605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37" cy="214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079" w:rsidRPr="0096054B" w:rsidRDefault="00080079" w:rsidP="0008007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:rsidR="00080079" w:rsidRPr="0096054B" w:rsidRDefault="00080079" w:rsidP="0008007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EB82" id="Tekstfelt 19" o:spid="_x0000_s1030" type="#_x0000_t202" style="position:absolute;margin-left:286.8pt;margin-top:83.6pt;width:14.7pt;height:1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" fillcolor="white [3201]" strokecolor="#4472c4 [3208]" strokeweight="1pt">
                <v:textbox>
                  <w:txbxContent>
                    <w:p w:rsidR="00080079" w:rsidRPr="0096054B" w:rsidRDefault="00080079" w:rsidP="00080079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:rsidR="00080079" w:rsidRPr="0096054B" w:rsidRDefault="00080079" w:rsidP="00080079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516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8F53FC" wp14:editId="0595A718">
                <wp:simplePos x="0" y="0"/>
                <wp:positionH relativeFrom="column">
                  <wp:posOffset>1591294</wp:posOffset>
                </wp:positionH>
                <wp:positionV relativeFrom="paragraph">
                  <wp:posOffset>818128</wp:posOffset>
                </wp:positionV>
                <wp:extent cx="186937" cy="214610"/>
                <wp:effectExtent l="0" t="0" r="22860" b="14605"/>
                <wp:wrapNone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37" cy="214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16A" w:rsidRPr="0096054B" w:rsidRDefault="0088516A" w:rsidP="0088516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:rsidR="0088516A" w:rsidRPr="0096054B" w:rsidRDefault="0088516A" w:rsidP="0088516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53FC" id="Tekstfelt 21" o:spid="_x0000_s1031" type="#_x0000_t202" style="position:absolute;margin-left:125.3pt;margin-top:64.4pt;width:14.7pt;height:16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" fillcolor="white [3201]" strokecolor="#4472c4 [3208]" strokeweight="1pt">
                <v:textbox>
                  <w:txbxContent>
                    <w:p w:rsidR="0088516A" w:rsidRPr="0096054B" w:rsidRDefault="0088516A" w:rsidP="0088516A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:rsidR="0088516A" w:rsidRPr="0096054B" w:rsidRDefault="0088516A" w:rsidP="0088516A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516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03EB82" wp14:editId="7E6E9C3C">
                <wp:simplePos x="0" y="0"/>
                <wp:positionH relativeFrom="column">
                  <wp:posOffset>4928260</wp:posOffset>
                </wp:positionH>
                <wp:positionV relativeFrom="paragraph">
                  <wp:posOffset>1263692</wp:posOffset>
                </wp:positionV>
                <wp:extent cx="186937" cy="214610"/>
                <wp:effectExtent l="0" t="0" r="22860" b="14605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37" cy="214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16A" w:rsidRPr="0096054B" w:rsidRDefault="0088516A" w:rsidP="0088516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:rsidR="0088516A" w:rsidRPr="0096054B" w:rsidRDefault="0088516A" w:rsidP="0088516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EB82" id="Tekstfelt 20" o:spid="_x0000_s1032" type="#_x0000_t202" style="position:absolute;margin-left:388.05pt;margin-top:99.5pt;width:14.7pt;height:1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" fillcolor="white [3201]" strokecolor="#4472c4 [3208]" strokeweight="1pt">
                <v:textbox>
                  <w:txbxContent>
                    <w:p w:rsidR="0088516A" w:rsidRPr="0096054B" w:rsidRDefault="0088516A" w:rsidP="0088516A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:rsidR="0088516A" w:rsidRPr="0096054B" w:rsidRDefault="0088516A" w:rsidP="0088516A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07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2E02B4" wp14:editId="262A8A4F">
                <wp:simplePos x="0" y="0"/>
                <wp:positionH relativeFrom="column">
                  <wp:posOffset>7785100</wp:posOffset>
                </wp:positionH>
                <wp:positionV relativeFrom="paragraph">
                  <wp:posOffset>4202224</wp:posOffset>
                </wp:positionV>
                <wp:extent cx="419100" cy="209550"/>
                <wp:effectExtent l="0" t="0" r="19050" b="1905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54B" w:rsidRPr="0096054B" w:rsidRDefault="0096054B" w:rsidP="0096054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054B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Bro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E02B4" id="Tekstfelt 8" o:spid="_x0000_s1033" type="#_x0000_t202" style="position:absolute;margin-left:613pt;margin-top:330.9pt;width:33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" fillcolor="white [3201]" strokecolor="#4472c4 [3208]" strokeweight="1pt">
                <v:textbox>
                  <w:txbxContent>
                    <w:p w:rsidR="0096054B" w:rsidRPr="0096054B" w:rsidRDefault="0096054B" w:rsidP="0096054B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054B"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Bro </w:t>
                      </w: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8007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2E02B4" wp14:editId="262A8A4F">
                <wp:simplePos x="0" y="0"/>
                <wp:positionH relativeFrom="column">
                  <wp:posOffset>6617937</wp:posOffset>
                </wp:positionH>
                <wp:positionV relativeFrom="paragraph">
                  <wp:posOffset>3922411</wp:posOffset>
                </wp:positionV>
                <wp:extent cx="419100" cy="209550"/>
                <wp:effectExtent l="0" t="0" r="19050" b="1905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54B" w:rsidRPr="0096054B" w:rsidRDefault="0096054B" w:rsidP="0096054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054B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Bro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E02B4" id="Tekstfelt 9" o:spid="_x0000_s1034" type="#_x0000_t202" style="position:absolute;margin-left:521.1pt;margin-top:308.85pt;width:33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" fillcolor="white [3201]" strokecolor="#4472c4 [3208]" strokeweight="1pt">
                <v:textbox>
                  <w:txbxContent>
                    <w:p w:rsidR="0096054B" w:rsidRPr="0096054B" w:rsidRDefault="0096054B" w:rsidP="0096054B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054B"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Bro </w:t>
                      </w: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8007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2E02B4" wp14:editId="262A8A4F">
                <wp:simplePos x="0" y="0"/>
                <wp:positionH relativeFrom="column">
                  <wp:posOffset>5647212</wp:posOffset>
                </wp:positionH>
                <wp:positionV relativeFrom="paragraph">
                  <wp:posOffset>3656124</wp:posOffset>
                </wp:positionV>
                <wp:extent cx="419100" cy="209550"/>
                <wp:effectExtent l="0" t="0" r="19050" b="1905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54B" w:rsidRPr="0096054B" w:rsidRDefault="0096054B" w:rsidP="0096054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054B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Bro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E02B4" id="Tekstfelt 10" o:spid="_x0000_s1035" type="#_x0000_t202" style="position:absolute;margin-left:444.65pt;margin-top:287.9pt;width:33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" fillcolor="white [3201]" strokecolor="#4472c4 [3208]" strokeweight="1pt">
                <v:textbox>
                  <w:txbxContent>
                    <w:p w:rsidR="0096054B" w:rsidRPr="0096054B" w:rsidRDefault="0096054B" w:rsidP="0096054B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054B"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Bro </w:t>
                      </w: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8007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2E02B4" wp14:editId="262A8A4F">
                <wp:simplePos x="0" y="0"/>
                <wp:positionH relativeFrom="column">
                  <wp:posOffset>4184073</wp:posOffset>
                </wp:positionH>
                <wp:positionV relativeFrom="paragraph">
                  <wp:posOffset>2254423</wp:posOffset>
                </wp:positionV>
                <wp:extent cx="419100" cy="209550"/>
                <wp:effectExtent l="0" t="0" r="19050" b="19050"/>
                <wp:wrapNone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06F" w:rsidRPr="0096054B" w:rsidRDefault="00B7006F" w:rsidP="00B7006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054B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Bro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E02B4" id="Tekstfelt 11" o:spid="_x0000_s1036" type="#_x0000_t202" style="position:absolute;margin-left:329.45pt;margin-top:177.5pt;width:33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" fillcolor="white [3201]" strokecolor="#4472c4 [3208]" strokeweight="1pt">
                <v:textbox>
                  <w:txbxContent>
                    <w:p w:rsidR="00B7006F" w:rsidRPr="0096054B" w:rsidRDefault="00B7006F" w:rsidP="00B7006F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054B"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Bro </w:t>
                      </w: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8007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2E02B4" wp14:editId="262A8A4F">
                <wp:simplePos x="0" y="0"/>
                <wp:positionH relativeFrom="column">
                  <wp:posOffset>2832595</wp:posOffset>
                </wp:positionH>
                <wp:positionV relativeFrom="paragraph">
                  <wp:posOffset>2370537</wp:posOffset>
                </wp:positionV>
                <wp:extent cx="419100" cy="209550"/>
                <wp:effectExtent l="0" t="0" r="19050" b="1905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54B" w:rsidRPr="0096054B" w:rsidRDefault="0096054B" w:rsidP="0096054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054B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Bro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E02B4" id="Tekstfelt 6" o:spid="_x0000_s1037" type="#_x0000_t202" style="position:absolute;margin-left:223.05pt;margin-top:186.65pt;width:33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" fillcolor="white [3201]" strokecolor="#4472c4 [3208]" strokeweight="1pt">
                <v:textbox>
                  <w:txbxContent>
                    <w:p w:rsidR="0096054B" w:rsidRPr="0096054B" w:rsidRDefault="0096054B" w:rsidP="0096054B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054B"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Bro </w:t>
                      </w: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8007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2E02B4" wp14:editId="262A8A4F">
                <wp:simplePos x="0" y="0"/>
                <wp:positionH relativeFrom="column">
                  <wp:posOffset>1808348</wp:posOffset>
                </wp:positionH>
                <wp:positionV relativeFrom="paragraph">
                  <wp:posOffset>1303985</wp:posOffset>
                </wp:positionV>
                <wp:extent cx="419100" cy="209550"/>
                <wp:effectExtent l="0" t="0" r="19050" b="1905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54B" w:rsidRPr="0096054B" w:rsidRDefault="0096054B" w:rsidP="0096054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054B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Bro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E02B4" id="Tekstfelt 7" o:spid="_x0000_s1038" type="#_x0000_t202" style="position:absolute;margin-left:142.4pt;margin-top:102.7pt;width:33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" fillcolor="white [3201]" strokecolor="#4472c4 [3208]" strokeweight="1pt">
                <v:textbox>
                  <w:txbxContent>
                    <w:p w:rsidR="0096054B" w:rsidRPr="0096054B" w:rsidRDefault="0096054B" w:rsidP="0096054B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054B"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Bro </w:t>
                      </w: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8007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FD1272" wp14:editId="0BB991AF">
                <wp:simplePos x="0" y="0"/>
                <wp:positionH relativeFrom="column">
                  <wp:posOffset>1590057</wp:posOffset>
                </wp:positionH>
                <wp:positionV relativeFrom="paragraph">
                  <wp:posOffset>2256897</wp:posOffset>
                </wp:positionV>
                <wp:extent cx="419100" cy="209550"/>
                <wp:effectExtent l="0" t="0" r="19050" b="1905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54B" w:rsidRPr="0096054B" w:rsidRDefault="0096054B" w:rsidP="0096054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054B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Bro </w:t>
                            </w:r>
                            <w:r w:rsidRPr="0096054B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D1272" id="Tekstfelt 3" o:spid="_x0000_s1039" type="#_x0000_t202" style="position:absolute;margin-left:125.2pt;margin-top:177.7pt;width:33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" fillcolor="white [3201]" strokecolor="#4472c4 [3208]" strokeweight="1pt">
                <v:textbox>
                  <w:txbxContent>
                    <w:p w:rsidR="0096054B" w:rsidRPr="0096054B" w:rsidRDefault="0096054B" w:rsidP="0096054B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054B"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Bro </w:t>
                      </w:r>
                      <w:r w:rsidRPr="0096054B"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8007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0DAF6E" wp14:editId="5E0FED38">
                <wp:simplePos x="0" y="0"/>
                <wp:positionH relativeFrom="column">
                  <wp:posOffset>186871</wp:posOffset>
                </wp:positionH>
                <wp:positionV relativeFrom="paragraph">
                  <wp:posOffset>2015679</wp:posOffset>
                </wp:positionV>
                <wp:extent cx="425450" cy="209550"/>
                <wp:effectExtent l="0" t="0" r="12700" b="1905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209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54B" w:rsidRPr="0096054B" w:rsidRDefault="0096054B" w:rsidP="0096054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054B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DAF6E" id="Tekstfelt 2" o:spid="_x0000_s1040" type="#_x0000_t202" style="position:absolute;margin-left:14.7pt;margin-top:158.7pt;width:33.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" fillcolor="white [3201]" strokecolor="#4472c4 [3208]" strokeweight="1pt">
                <v:textbox>
                  <w:txbxContent>
                    <w:p w:rsidR="0096054B" w:rsidRPr="0096054B" w:rsidRDefault="0096054B" w:rsidP="0096054B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054B"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 7</w:t>
                      </w:r>
                    </w:p>
                  </w:txbxContent>
                </v:textbox>
              </v:shape>
            </w:pict>
          </mc:Fallback>
        </mc:AlternateContent>
      </w:r>
      <w:r w:rsidR="0047516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531B4E" wp14:editId="044B737B">
                <wp:simplePos x="0" y="0"/>
                <wp:positionH relativeFrom="column">
                  <wp:posOffset>4627693</wp:posOffset>
                </wp:positionH>
                <wp:positionV relativeFrom="paragraph">
                  <wp:posOffset>1258452</wp:posOffset>
                </wp:positionV>
                <wp:extent cx="186937" cy="214610"/>
                <wp:effectExtent l="0" t="0" r="22860" b="14605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37" cy="214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164" w:rsidRPr="0096054B" w:rsidRDefault="00475164" w:rsidP="0047516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  <w:p w:rsidR="00475164" w:rsidRPr="0096054B" w:rsidRDefault="00475164" w:rsidP="0047516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31B4E" id="Tekstfelt 16" o:spid="_x0000_s1041" type="#_x0000_t202" style="position:absolute;margin-left:364.4pt;margin-top:99.1pt;width:14.7pt;height:1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" fillcolor="white [3201]" strokecolor="#4472c4 [3208]" strokeweight="1pt">
                <v:textbox>
                  <w:txbxContent>
                    <w:p w:rsidR="00475164" w:rsidRPr="0096054B" w:rsidRDefault="00475164" w:rsidP="00475164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  <w:p w:rsidR="00475164" w:rsidRPr="0096054B" w:rsidRDefault="00475164" w:rsidP="00475164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006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531B4E" wp14:editId="044B737B">
                <wp:simplePos x="0" y="0"/>
                <wp:positionH relativeFrom="column">
                  <wp:posOffset>6029920</wp:posOffset>
                </wp:positionH>
                <wp:positionV relativeFrom="paragraph">
                  <wp:posOffset>1174974</wp:posOffset>
                </wp:positionV>
                <wp:extent cx="186937" cy="214610"/>
                <wp:effectExtent l="0" t="0" r="22860" b="14605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37" cy="214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06F" w:rsidRPr="0096054B" w:rsidRDefault="00B7006F" w:rsidP="00B7006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:rsidR="00B7006F" w:rsidRPr="0096054B" w:rsidRDefault="00B7006F" w:rsidP="00B7006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31B4E" id="Tekstfelt 13" o:spid="_x0000_s1042" type="#_x0000_t202" style="position:absolute;margin-left:474.8pt;margin-top:92.5pt;width:14.7pt;height:16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" fillcolor="white [3201]" strokecolor="#4472c4 [3208]" strokeweight="1pt">
                <v:textbox>
                  <w:txbxContent>
                    <w:p w:rsidR="00B7006F" w:rsidRPr="0096054B" w:rsidRDefault="00B7006F" w:rsidP="00B7006F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:rsidR="00B7006F" w:rsidRPr="0096054B" w:rsidRDefault="00B7006F" w:rsidP="00B7006F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006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531B4E" wp14:editId="044B737B">
                <wp:simplePos x="0" y="0"/>
                <wp:positionH relativeFrom="column">
                  <wp:posOffset>6261606</wp:posOffset>
                </wp:positionH>
                <wp:positionV relativeFrom="paragraph">
                  <wp:posOffset>1200322</wp:posOffset>
                </wp:positionV>
                <wp:extent cx="549804" cy="214610"/>
                <wp:effectExtent l="0" t="0" r="22225" b="14605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04" cy="214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06F" w:rsidRPr="0096054B" w:rsidRDefault="00B7006F" w:rsidP="00B7006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3, 4 og 5</w:t>
                            </w:r>
                          </w:p>
                          <w:p w:rsidR="00B7006F" w:rsidRPr="0096054B" w:rsidRDefault="00B7006F" w:rsidP="00B7006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31B4E" id="Tekstfelt 15" o:spid="_x0000_s1043" type="#_x0000_t202" style="position:absolute;margin-left:493.05pt;margin-top:94.5pt;width:43.3pt;height:1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" fillcolor="white [3201]" strokecolor="#4472c4 [3208]" strokeweight="1pt">
                <v:textbox>
                  <w:txbxContent>
                    <w:p w:rsidR="00B7006F" w:rsidRPr="0096054B" w:rsidRDefault="00B7006F" w:rsidP="00B7006F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3, 4 og 5</w:t>
                      </w:r>
                    </w:p>
                    <w:p w:rsidR="00B7006F" w:rsidRPr="0096054B" w:rsidRDefault="00B7006F" w:rsidP="00B7006F">
                      <w:pPr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44F79">
        <w:rPr>
          <w:noProof/>
          <w:lang w:eastAsia="da-DK"/>
        </w:rPr>
        <w:drawing>
          <wp:inline distT="0" distB="0" distL="0" distR="0" wp14:anchorId="10D26A3C" wp14:editId="00F83A8F">
            <wp:extent cx="9897110" cy="4904399"/>
            <wp:effectExtent l="0" t="0" r="889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23830" cy="491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84452" w:rsidRDefault="005757D8" w:rsidP="00F84452">
      <w:pPr>
        <w:pStyle w:val="Listeafsnit"/>
        <w:numPr>
          <w:ilvl w:val="0"/>
          <w:numId w:val="1"/>
        </w:numPr>
      </w:pPr>
      <w:r>
        <w:t>Havnekontor</w:t>
      </w:r>
      <w:r w:rsidR="00F84452">
        <w:tab/>
      </w:r>
      <w:r w:rsidR="00F84452">
        <w:tab/>
      </w:r>
      <w:r w:rsidR="00F84452">
        <w:tab/>
      </w:r>
      <w:r w:rsidR="00F84452">
        <w:tab/>
        <w:t>5. Flaskecontainer</w:t>
      </w:r>
    </w:p>
    <w:p w:rsidR="005757D8" w:rsidRDefault="005757D8" w:rsidP="005757D8">
      <w:pPr>
        <w:pStyle w:val="Listeafsnit"/>
        <w:numPr>
          <w:ilvl w:val="0"/>
          <w:numId w:val="1"/>
        </w:numPr>
      </w:pPr>
      <w:r>
        <w:t>Toilet / bad</w:t>
      </w:r>
      <w:r w:rsidR="00F84452">
        <w:tab/>
      </w:r>
      <w:r w:rsidR="00F84452">
        <w:tab/>
      </w:r>
      <w:r w:rsidR="00F84452">
        <w:tab/>
      </w:r>
      <w:r w:rsidR="00F84452">
        <w:tab/>
        <w:t>6. Miljøstation til farligt affald</w:t>
      </w:r>
    </w:p>
    <w:p w:rsidR="005757D8" w:rsidRDefault="005757D8" w:rsidP="005757D8">
      <w:pPr>
        <w:pStyle w:val="Listeafsnit"/>
        <w:numPr>
          <w:ilvl w:val="0"/>
          <w:numId w:val="1"/>
        </w:numPr>
      </w:pPr>
      <w:r>
        <w:t xml:space="preserve">Udslagsvask til </w:t>
      </w:r>
      <w:r w:rsidR="00F84452">
        <w:t>tømning af kemiske toiletter</w:t>
      </w:r>
      <w:r w:rsidR="00F84452">
        <w:tab/>
      </w:r>
      <w:r w:rsidR="00F84452">
        <w:tab/>
        <w:t>8. Wc</w:t>
      </w:r>
    </w:p>
    <w:p w:rsidR="00F84452" w:rsidRDefault="00F84452" w:rsidP="005757D8">
      <w:pPr>
        <w:pStyle w:val="Listeafsnit"/>
        <w:numPr>
          <w:ilvl w:val="0"/>
          <w:numId w:val="1"/>
        </w:numPr>
      </w:pPr>
      <w:r>
        <w:t xml:space="preserve">Affaldscontainer til dagrenovation </w:t>
      </w:r>
    </w:p>
    <w:sectPr w:rsidR="00F84452" w:rsidSect="00344F7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2D31D9"/>
    <w:multiLevelType w:val="hybridMultilevel"/>
    <w:tmpl w:val="15F4A72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F79"/>
    <w:rsid w:val="00080079"/>
    <w:rsid w:val="00344F79"/>
    <w:rsid w:val="003A48F8"/>
    <w:rsid w:val="00475164"/>
    <w:rsid w:val="005757D8"/>
    <w:rsid w:val="0088516A"/>
    <w:rsid w:val="0096054B"/>
    <w:rsid w:val="00A3427C"/>
    <w:rsid w:val="00B7006F"/>
    <w:rsid w:val="00D25627"/>
    <w:rsid w:val="00F8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0F59EE-6135-4182-816C-A7E69038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54B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Kommentarhenvisning">
    <w:name w:val="annotation reference"/>
    <w:basedOn w:val="Standardskrifttypeiafsnit"/>
    <w:uiPriority w:val="99"/>
    <w:semiHidden/>
    <w:unhideWhenUsed/>
    <w:rsid w:val="0096054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6054B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6054B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6054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6054B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605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6054B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5757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3D07842E</Template>
  <TotalTime>36</TotalTime>
  <Pages>1</Pages>
  <Words>27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Vordingborg Kommune</Company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Heinesen Kehlet</dc:creator>
  <cp:keywords/>
  <dc:description/>
  <cp:lastModifiedBy>Peter Heinesen Kehlet</cp:lastModifiedBy>
  <cp:revision>5</cp:revision>
  <dcterms:created xsi:type="dcterms:W3CDTF">2019-04-08T18:39:00Z</dcterms:created>
  <dcterms:modified xsi:type="dcterms:W3CDTF">2019-04-08T19:15:00Z</dcterms:modified>
</cp:coreProperties>
</file>